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D64" w:rsidRDefault="00944D64" w:rsidP="009918B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181818"/>
          <w:sz w:val="28"/>
          <w:szCs w:val="28"/>
          <w:lang w:eastAsia="ru-RU"/>
        </w:rPr>
        <w:t>Статья</w:t>
      </w:r>
    </w:p>
    <w:p w:rsidR="00944D64" w:rsidRDefault="00944D64" w:rsidP="009918B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181818"/>
          <w:sz w:val="28"/>
          <w:szCs w:val="28"/>
          <w:lang w:eastAsia="ru-RU"/>
        </w:rPr>
      </w:pPr>
      <w:r w:rsidRPr="009918BB">
        <w:rPr>
          <w:rFonts w:ascii="Times New Roman" w:hAnsi="Times New Roman"/>
          <w:b/>
          <w:bCs/>
          <w:color w:val="181818"/>
          <w:sz w:val="28"/>
          <w:szCs w:val="28"/>
          <w:lang w:eastAsia="ru-RU"/>
        </w:rPr>
        <w:t xml:space="preserve"> «Использование образовательных платформ в работе с детьми с ОВЗ».</w:t>
      </w:r>
    </w:p>
    <w:p w:rsidR="00944D64" w:rsidRDefault="00944D64" w:rsidP="009918B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181818"/>
          <w:sz w:val="28"/>
          <w:szCs w:val="28"/>
          <w:lang w:eastAsia="ru-RU"/>
        </w:rPr>
      </w:pPr>
    </w:p>
    <w:p w:rsidR="00944D64" w:rsidRDefault="00944D64" w:rsidP="00C540C8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181818"/>
          <w:sz w:val="28"/>
          <w:szCs w:val="28"/>
          <w:lang w:eastAsia="ru-RU"/>
        </w:rPr>
        <w:t>Стерликова Ольга Викторовна</w:t>
      </w:r>
    </w:p>
    <w:p w:rsidR="00944D64" w:rsidRDefault="00944D64" w:rsidP="00C540C8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181818"/>
          <w:sz w:val="28"/>
          <w:szCs w:val="28"/>
          <w:lang w:eastAsia="ru-RU"/>
        </w:rPr>
        <w:t>Илясова Екатерина Александровна,</w:t>
      </w:r>
    </w:p>
    <w:p w:rsidR="00944D64" w:rsidRPr="007D3B41" w:rsidRDefault="00944D64" w:rsidP="00C540C8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181818"/>
          <w:sz w:val="28"/>
          <w:szCs w:val="28"/>
          <w:lang w:eastAsia="ru-RU"/>
        </w:rPr>
        <w:t xml:space="preserve"> учителя начальных классов</w:t>
      </w:r>
    </w:p>
    <w:p w:rsidR="00944D64" w:rsidRPr="007D3B41" w:rsidRDefault="00944D64" w:rsidP="00C540C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181818"/>
          <w:sz w:val="28"/>
          <w:szCs w:val="28"/>
          <w:lang w:eastAsia="ru-RU"/>
        </w:rPr>
        <w:t xml:space="preserve">ГБОУ СОШ им.Н.С. Доровского с.Подбельск </w:t>
      </w:r>
      <w:r>
        <w:rPr>
          <w:rFonts w:ascii="Times New Roman" w:hAnsi="Times New Roman"/>
          <w:b/>
          <w:bCs/>
          <w:color w:val="181818"/>
          <w:sz w:val="28"/>
          <w:szCs w:val="28"/>
          <w:lang w:val="en-US" w:eastAsia="ru-RU"/>
        </w:rPr>
        <w:t>E</w:t>
      </w:r>
      <w:r w:rsidRPr="007D3B41">
        <w:rPr>
          <w:rFonts w:ascii="Times New Roman" w:hAnsi="Times New Roman"/>
          <w:b/>
          <w:bCs/>
          <w:color w:val="181818"/>
          <w:sz w:val="28"/>
          <w:szCs w:val="28"/>
          <w:lang w:eastAsia="ru-RU"/>
        </w:rPr>
        <w:t>.</w:t>
      </w:r>
      <w:r>
        <w:rPr>
          <w:rFonts w:ascii="Times New Roman" w:hAnsi="Times New Roman"/>
          <w:b/>
          <w:bCs/>
          <w:color w:val="181818"/>
          <w:sz w:val="28"/>
          <w:szCs w:val="28"/>
          <w:lang w:val="en-US" w:eastAsia="ru-RU"/>
        </w:rPr>
        <w:t>borova</w:t>
      </w:r>
      <w:r w:rsidRPr="007D3B41">
        <w:rPr>
          <w:rFonts w:ascii="Times New Roman" w:hAnsi="Times New Roman"/>
          <w:b/>
          <w:bCs/>
          <w:color w:val="181818"/>
          <w:sz w:val="28"/>
          <w:szCs w:val="28"/>
          <w:lang w:eastAsia="ru-RU"/>
        </w:rPr>
        <w:t>@</w:t>
      </w:r>
      <w:r>
        <w:rPr>
          <w:rFonts w:ascii="Times New Roman" w:hAnsi="Times New Roman"/>
          <w:b/>
          <w:bCs/>
          <w:color w:val="181818"/>
          <w:sz w:val="28"/>
          <w:szCs w:val="28"/>
          <w:lang w:val="en-US" w:eastAsia="ru-RU"/>
        </w:rPr>
        <w:t>mail</w:t>
      </w:r>
      <w:r w:rsidRPr="007D3B41">
        <w:rPr>
          <w:rFonts w:ascii="Times New Roman" w:hAnsi="Times New Roman"/>
          <w:b/>
          <w:bCs/>
          <w:color w:val="181818"/>
          <w:sz w:val="28"/>
          <w:szCs w:val="28"/>
          <w:lang w:eastAsia="ru-RU"/>
        </w:rPr>
        <w:t>.</w:t>
      </w:r>
      <w:r>
        <w:rPr>
          <w:rFonts w:ascii="Times New Roman" w:hAnsi="Times New Roman"/>
          <w:b/>
          <w:bCs/>
          <w:color w:val="181818"/>
          <w:sz w:val="28"/>
          <w:szCs w:val="28"/>
          <w:lang w:val="en-US" w:eastAsia="ru-RU"/>
        </w:rPr>
        <w:t>ru</w:t>
      </w:r>
    </w:p>
    <w:p w:rsidR="00944D64" w:rsidRDefault="00944D64" w:rsidP="007D3B41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944D64" w:rsidRPr="007D3B41" w:rsidRDefault="00944D64" w:rsidP="007D3B41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7D3B41">
        <w:rPr>
          <w:color w:val="000000"/>
          <w:sz w:val="28"/>
          <w:szCs w:val="28"/>
          <w:bdr w:val="none" w:sz="0" w:space="0" w:color="auto" w:frame="1"/>
        </w:rPr>
        <w:t>На сегодняшний день особенно актуальным является использование современных информационных технологий в педагогической коррекционной работе с детьми с ограниченными возможностями здоровья.</w:t>
      </w:r>
    </w:p>
    <w:p w:rsidR="00944D64" w:rsidRPr="007D3B41" w:rsidRDefault="00944D64" w:rsidP="007D3B41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7D3B41">
        <w:rPr>
          <w:color w:val="000000"/>
          <w:sz w:val="28"/>
          <w:szCs w:val="28"/>
          <w:bdr w:val="none" w:sz="0" w:space="0" w:color="auto" w:frame="1"/>
        </w:rPr>
        <w:t>Анализируя содержание научных публикаций по проблеме исследования в области коррекционной педагогики позволило выделить ученых, исследовавших особенности внедрения цифровых образовательных технологий в систему специального образования. Среди них А. Качуровская, Н. Кравец, Л. Баряева, А. Легкий, Б. Мороз, С. Миронова, М. Шеремет и др. В своих трудах они определили роль и место цифровых образовательных технологий в системе специального образования и доказали целесообразность применения этих технологий во время обучения в общеобразовательных учреждениях для детей с ОВЗ.</w:t>
      </w:r>
    </w:p>
    <w:p w:rsidR="00944D64" w:rsidRPr="007D3B41" w:rsidRDefault="00944D64" w:rsidP="007D3B41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7D3B41">
        <w:rPr>
          <w:color w:val="000000"/>
          <w:sz w:val="28"/>
          <w:szCs w:val="28"/>
          <w:bdr w:val="none" w:sz="0" w:space="0" w:color="auto" w:frame="1"/>
        </w:rPr>
        <w:t>Цифровые технологии – одна наиболее важных и устойчивых тенденций развития мирового образовательного процесса.</w:t>
      </w:r>
    </w:p>
    <w:p w:rsidR="00944D64" w:rsidRPr="007D3B41" w:rsidRDefault="00944D64" w:rsidP="007D3B41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7D3B41">
        <w:rPr>
          <w:color w:val="000000"/>
          <w:sz w:val="28"/>
          <w:szCs w:val="28"/>
          <w:bdr w:val="none" w:sz="0" w:space="0" w:color="auto" w:frame="1"/>
        </w:rPr>
        <w:t>Интерес к компьютеру повышает работоспособность, сосредотачивает внимание и несколько увеличивает темп работы.</w:t>
      </w:r>
    </w:p>
    <w:p w:rsidR="00944D64" w:rsidRPr="007D3B41" w:rsidRDefault="00944D64" w:rsidP="007D3B41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7D3B41">
        <w:rPr>
          <w:color w:val="000000"/>
          <w:sz w:val="28"/>
          <w:szCs w:val="28"/>
          <w:bdr w:val="none" w:sz="0" w:space="0" w:color="auto" w:frame="1"/>
        </w:rPr>
        <w:t>Использование цифровых технологий в компенсационных целях означает применение их в качестве технической помощи, поддержки, которая позволяет учащимся с особыми потребностями участвовать в процессах взаимодействия и общения.</w:t>
      </w:r>
    </w:p>
    <w:p w:rsidR="00944D64" w:rsidRPr="007D3B41" w:rsidRDefault="00944D64" w:rsidP="007D3B41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7D3B41">
        <w:rPr>
          <w:sz w:val="28"/>
          <w:szCs w:val="28"/>
          <w:bdr w:val="none" w:sz="0" w:space="0" w:color="auto" w:frame="1"/>
        </w:rPr>
        <w:t>Следует отметить, что цифровые технологии – это технологии обучения с использованием компьютера, его мультимедийных средств и программного обеспечения, которые решают сложные дидактические задачи, решения которых без этого становятся менее эффективными.</w:t>
      </w:r>
    </w:p>
    <w:p w:rsidR="00944D64" w:rsidRPr="007D3B41" w:rsidRDefault="00944D64" w:rsidP="007D3B4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181818"/>
          <w:sz w:val="28"/>
          <w:szCs w:val="28"/>
          <w:lang w:eastAsia="ru-RU"/>
        </w:rPr>
      </w:pPr>
      <w:r w:rsidRPr="007D3B41">
        <w:rPr>
          <w:rFonts w:ascii="Times New Roman" w:hAnsi="Times New Roman"/>
          <w:color w:val="181818"/>
          <w:sz w:val="28"/>
          <w:szCs w:val="28"/>
          <w:lang w:eastAsia="ru-RU"/>
        </w:rPr>
        <w:t>Электронные образовательные ресурсы -</w:t>
      </w:r>
      <w:r>
        <w:rPr>
          <w:rFonts w:ascii="Times New Roman" w:hAnsi="Times New Roman"/>
          <w:color w:val="181818"/>
          <w:sz w:val="28"/>
          <w:szCs w:val="28"/>
          <w:lang w:eastAsia="ru-RU"/>
        </w:rPr>
        <w:t xml:space="preserve"> </w:t>
      </w:r>
      <w:r w:rsidRPr="007D3B41">
        <w:rPr>
          <w:rFonts w:ascii="Times New Roman" w:hAnsi="Times New Roman"/>
          <w:color w:val="181818"/>
          <w:sz w:val="28"/>
          <w:szCs w:val="28"/>
          <w:lang w:eastAsia="ru-RU"/>
        </w:rPr>
        <w:t>это средства обучения, разработанные и реализуемые на базе компьютерных технологий.</w:t>
      </w:r>
    </w:p>
    <w:p w:rsidR="00944D64" w:rsidRPr="007D3B41" w:rsidRDefault="00944D64" w:rsidP="007D3B4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181818"/>
          <w:sz w:val="28"/>
          <w:szCs w:val="28"/>
          <w:lang w:eastAsia="ru-RU"/>
        </w:rPr>
      </w:pPr>
      <w:r w:rsidRPr="007D3B41">
        <w:rPr>
          <w:rFonts w:ascii="Times New Roman" w:hAnsi="Times New Roman"/>
          <w:color w:val="181818"/>
          <w:sz w:val="28"/>
          <w:szCs w:val="28"/>
          <w:lang w:eastAsia="ru-RU"/>
        </w:rPr>
        <w:t xml:space="preserve">Они широко применяются в системе образования, на всех этапах обучения. ЭОР могут быть представлены в виде электронных учебников, презентаций, интерактивных игр, образовательных платформ. Каждый из нас на своем уроке использует ЭОР. </w:t>
      </w:r>
    </w:p>
    <w:p w:rsidR="00944D64" w:rsidRPr="007D3B41" w:rsidRDefault="00944D64" w:rsidP="007D3B4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181818"/>
          <w:sz w:val="28"/>
          <w:szCs w:val="28"/>
          <w:lang w:eastAsia="ru-RU"/>
        </w:rPr>
      </w:pPr>
      <w:r w:rsidRPr="007D3B41">
        <w:rPr>
          <w:rFonts w:ascii="Times New Roman" w:hAnsi="Times New Roman"/>
          <w:color w:val="181818"/>
          <w:sz w:val="28"/>
          <w:szCs w:val="28"/>
          <w:lang w:eastAsia="ru-RU"/>
        </w:rPr>
        <w:t>С каждым годом количество детей с ОВЗ в школах увеличивается. При обучении детей с ОВЗ на практике мы сталкиваемся с педагогическими ситуациями, влияющими на непрерывность в обучении и на мотивацию ребенка.</w:t>
      </w:r>
    </w:p>
    <w:p w:rsidR="00944D64" w:rsidRPr="007D3B41" w:rsidRDefault="00944D64" w:rsidP="007D3B41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D3B41">
        <w:rPr>
          <w:color w:val="333333"/>
          <w:sz w:val="28"/>
          <w:szCs w:val="28"/>
        </w:rPr>
        <w:t xml:space="preserve">          </w:t>
      </w:r>
      <w:r w:rsidRPr="007D3B41">
        <w:rPr>
          <w:sz w:val="28"/>
          <w:szCs w:val="28"/>
        </w:rPr>
        <w:t>На сегодняшний день, разрешить эти ситуации помогают информационно коммуникационные технологии и их использование в образовательном процессе.</w:t>
      </w:r>
    </w:p>
    <w:p w:rsidR="00944D64" w:rsidRPr="007D3B41" w:rsidRDefault="00944D64" w:rsidP="007D3B41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81818"/>
          <w:sz w:val="28"/>
          <w:szCs w:val="28"/>
        </w:rPr>
      </w:pPr>
      <w:r w:rsidRPr="007D3B41">
        <w:rPr>
          <w:sz w:val="28"/>
          <w:szCs w:val="28"/>
        </w:rPr>
        <w:t>Общей направленностью интерактивных платформ является формирование учебных знаний и умений через организацию игровой методики в процессе обучения. Для детей с ограниченными возможностями здоровья этот подход является индивидуальным, а также позволяет сформировать личностно ориентированную траекторию по программе, учитывая индивидуальные особенности каждого ребенка.</w:t>
      </w:r>
    </w:p>
    <w:p w:rsidR="00944D64" w:rsidRPr="007D3B41" w:rsidRDefault="00944D64" w:rsidP="007D3B4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181818"/>
          <w:sz w:val="28"/>
          <w:szCs w:val="28"/>
          <w:lang w:eastAsia="ru-RU"/>
        </w:rPr>
      </w:pPr>
      <w:r w:rsidRPr="007D3B41">
        <w:rPr>
          <w:rFonts w:ascii="Times New Roman" w:hAnsi="Times New Roman"/>
          <w:color w:val="181818"/>
          <w:sz w:val="28"/>
          <w:szCs w:val="28"/>
          <w:lang w:eastAsia="ru-RU"/>
        </w:rPr>
        <w:t>В своей практике мы используем ряд интерактивных платформ. Познакомим кратко с некоторыми из них.</w:t>
      </w:r>
    </w:p>
    <w:p w:rsidR="00944D64" w:rsidRPr="007D3B41" w:rsidRDefault="00944D64" w:rsidP="007D3B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D3B41">
        <w:rPr>
          <w:rFonts w:ascii="Times New Roman" w:hAnsi="Times New Roman"/>
          <w:sz w:val="28"/>
          <w:szCs w:val="28"/>
        </w:rPr>
        <w:t xml:space="preserve">Платформа </w:t>
      </w:r>
      <w:r w:rsidRPr="007D3B41">
        <w:rPr>
          <w:rFonts w:ascii="Times New Roman" w:hAnsi="Times New Roman"/>
          <w:sz w:val="28"/>
          <w:szCs w:val="28"/>
          <w:lang w:val="en-US"/>
        </w:rPr>
        <w:t>CORE</w:t>
      </w:r>
      <w:r w:rsidRPr="007D3B41">
        <w:rPr>
          <w:rFonts w:ascii="Times New Roman" w:hAnsi="Times New Roman"/>
          <w:sz w:val="28"/>
          <w:szCs w:val="28"/>
        </w:rPr>
        <w:t xml:space="preserve"> (коо) – </w:t>
      </w:r>
      <w:r w:rsidRPr="007D3B41">
        <w:rPr>
          <w:rFonts w:ascii="Times New Roman" w:hAnsi="Times New Roman"/>
          <w:sz w:val="28"/>
          <w:szCs w:val="28"/>
          <w:shd w:val="clear" w:color="auto" w:fill="FFFFFF"/>
        </w:rPr>
        <w:t>это онлайн-платформа конструирования образовательных материалов и проверки знаний с обратной связью и электронным журналом.</w:t>
      </w:r>
    </w:p>
    <w:p w:rsidR="00944D64" w:rsidRPr="007D3B41" w:rsidRDefault="00944D64" w:rsidP="007D3B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0D74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6pt;height:82pt">
            <v:imagedata r:id="rId4" o:title=""/>
          </v:shape>
        </w:pict>
      </w:r>
      <w:r w:rsidRPr="007D3B41">
        <w:rPr>
          <w:rFonts w:ascii="Times New Roman" w:hAnsi="Times New Roman"/>
          <w:sz w:val="28"/>
          <w:szCs w:val="28"/>
        </w:rPr>
        <w:t xml:space="preserve"> </w:t>
      </w:r>
      <w:r w:rsidRPr="00DD0D74">
        <w:rPr>
          <w:rFonts w:ascii="Times New Roman" w:hAnsi="Times New Roman"/>
          <w:sz w:val="28"/>
          <w:szCs w:val="28"/>
        </w:rPr>
        <w:pict>
          <v:shape id="_x0000_i1026" type="#_x0000_t75" style="width:129pt;height:82pt">
            <v:imagedata r:id="rId5" o:title=""/>
          </v:shape>
        </w:pict>
      </w:r>
    </w:p>
    <w:p w:rsidR="00944D64" w:rsidRDefault="00944D64" w:rsidP="007D3B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0D74">
        <w:rPr>
          <w:rFonts w:ascii="Times New Roman" w:hAnsi="Times New Roman"/>
          <w:sz w:val="28"/>
          <w:szCs w:val="28"/>
        </w:rPr>
        <w:pict>
          <v:shape id="_x0000_i1027" type="#_x0000_t75" style="width:156.5pt;height:81.5pt">
            <v:imagedata r:id="rId6" o:title=""/>
          </v:shape>
        </w:pict>
      </w:r>
    </w:p>
    <w:p w:rsidR="00944D64" w:rsidRPr="007D3B41" w:rsidRDefault="00944D64" w:rsidP="007D3B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Рис.1 Скриншот «</w:t>
      </w:r>
      <w:r>
        <w:rPr>
          <w:rFonts w:ascii="Times New Roman" w:hAnsi="Times New Roman"/>
          <w:sz w:val="28"/>
          <w:szCs w:val="28"/>
          <w:lang w:val="en-US"/>
        </w:rPr>
        <w:t>Core</w:t>
      </w:r>
      <w:r>
        <w:rPr>
          <w:rFonts w:ascii="Times New Roman" w:hAnsi="Times New Roman"/>
          <w:sz w:val="28"/>
          <w:szCs w:val="28"/>
        </w:rPr>
        <w:t>»</w:t>
      </w:r>
    </w:p>
    <w:p w:rsidR="00944D64" w:rsidRPr="007D3B41" w:rsidRDefault="00944D64" w:rsidP="007D3B4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D3B41">
        <w:rPr>
          <w:rFonts w:ascii="Times New Roman" w:hAnsi="Times New Roman"/>
          <w:sz w:val="28"/>
          <w:szCs w:val="28"/>
          <w:lang w:eastAsia="ru-RU"/>
        </w:rPr>
        <w:t>TED-Ed - это подразделение платформы TED, ориентированное на школьное образование. Это означает, что оно наполнено образовательными видео, которые могут быть использованы учителями для создания увлекательных уроков.</w:t>
      </w:r>
    </w:p>
    <w:p w:rsidR="00944D64" w:rsidRPr="007D3B41" w:rsidRDefault="00944D64" w:rsidP="007D3B4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D3B41">
        <w:rPr>
          <w:rFonts w:ascii="Times New Roman" w:hAnsi="Times New Roman"/>
          <w:sz w:val="28"/>
          <w:szCs w:val="28"/>
          <w:lang w:eastAsia="ru-RU"/>
        </w:rPr>
        <w:t>В отличие от видео, размещенного, скажем, на YouTube, видео на TED-Ed можно превратить в урок, добавив последующие вопросы, на которые учащиеся должны ответить, чтобы показать, что они усвоили материал.</w:t>
      </w:r>
    </w:p>
    <w:p w:rsidR="00944D64" w:rsidRDefault="00944D64" w:rsidP="007D3B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0D74">
        <w:rPr>
          <w:rFonts w:ascii="Times New Roman" w:hAnsi="Times New Roman"/>
          <w:sz w:val="28"/>
          <w:szCs w:val="28"/>
        </w:rPr>
        <w:pict>
          <v:shape id="_x0000_i1028" type="#_x0000_t75" style="width:168pt;height:84.5pt">
            <v:imagedata r:id="rId7" o:title=""/>
          </v:shape>
        </w:pict>
      </w:r>
      <w:r w:rsidRPr="007D3B41">
        <w:rPr>
          <w:rFonts w:ascii="Times New Roman" w:hAnsi="Times New Roman"/>
          <w:sz w:val="28"/>
          <w:szCs w:val="28"/>
        </w:rPr>
        <w:t xml:space="preserve"> </w:t>
      </w:r>
      <w:r w:rsidRPr="00DD0D74">
        <w:rPr>
          <w:rFonts w:ascii="Times New Roman" w:hAnsi="Times New Roman"/>
          <w:sz w:val="28"/>
          <w:szCs w:val="28"/>
        </w:rPr>
        <w:pict>
          <v:shape id="_x0000_i1029" type="#_x0000_t75" style="width:181pt;height:90pt">
            <v:imagedata r:id="rId8" o:title=""/>
          </v:shape>
        </w:pict>
      </w:r>
    </w:p>
    <w:p w:rsidR="00944D64" w:rsidRPr="007D3B41" w:rsidRDefault="00944D64" w:rsidP="007D3B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Рис.2 Скриншот «</w:t>
      </w:r>
      <w:r w:rsidRPr="007D3B41">
        <w:rPr>
          <w:rFonts w:ascii="Times New Roman" w:hAnsi="Times New Roman"/>
          <w:sz w:val="28"/>
          <w:szCs w:val="28"/>
          <w:lang w:eastAsia="ru-RU"/>
        </w:rPr>
        <w:t>TED-Ed</w:t>
      </w:r>
      <w:r>
        <w:rPr>
          <w:rFonts w:ascii="Times New Roman" w:hAnsi="Times New Roman"/>
          <w:sz w:val="28"/>
          <w:szCs w:val="28"/>
          <w:lang w:eastAsia="ru-RU"/>
        </w:rPr>
        <w:t>»</w:t>
      </w:r>
    </w:p>
    <w:p w:rsidR="00944D64" w:rsidRPr="007D3B41" w:rsidRDefault="00944D64" w:rsidP="007D3B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3B41">
        <w:rPr>
          <w:rFonts w:ascii="Times New Roman" w:hAnsi="Times New Roman"/>
          <w:sz w:val="28"/>
          <w:szCs w:val="28"/>
        </w:rPr>
        <w:t xml:space="preserve">Работа в </w:t>
      </w:r>
      <w:r w:rsidRPr="007D3B41">
        <w:rPr>
          <w:rFonts w:ascii="Times New Roman" w:hAnsi="Times New Roman"/>
          <w:sz w:val="28"/>
          <w:szCs w:val="28"/>
          <w:lang w:val="en-US"/>
        </w:rPr>
        <w:t>Googl</w:t>
      </w:r>
      <w:r w:rsidRPr="007D3B41">
        <w:rPr>
          <w:rFonts w:ascii="Times New Roman" w:hAnsi="Times New Roman"/>
          <w:sz w:val="28"/>
          <w:szCs w:val="28"/>
        </w:rPr>
        <w:t xml:space="preserve">-форме - </w:t>
      </w:r>
      <w:r w:rsidRPr="007D3B4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это инструмент, обеспечивающий обратную связь. С помощью формы можно проводить различные опросы, викторины, создавать анкеты, тесты. Для этого пользователь настраивает анкету с нужными полями, отправляет ссылку на неё участникам и получает доступ к статистике на основе полученных ответов. </w:t>
      </w:r>
    </w:p>
    <w:p w:rsidR="00944D64" w:rsidRPr="007D3B41" w:rsidRDefault="00944D64" w:rsidP="007D3B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0D74">
        <w:rPr>
          <w:rFonts w:ascii="Times New Roman" w:hAnsi="Times New Roman"/>
          <w:sz w:val="28"/>
          <w:szCs w:val="28"/>
        </w:rPr>
        <w:pict>
          <v:shape id="_x0000_i1030" type="#_x0000_t75" style="width:179.5pt;height:101.5pt">
            <v:imagedata r:id="rId9" o:title=""/>
          </v:shape>
        </w:pict>
      </w:r>
      <w:r w:rsidRPr="007D3B41">
        <w:rPr>
          <w:rFonts w:ascii="Times New Roman" w:hAnsi="Times New Roman"/>
          <w:sz w:val="28"/>
          <w:szCs w:val="28"/>
        </w:rPr>
        <w:t xml:space="preserve"> </w:t>
      </w:r>
      <w:r w:rsidRPr="00DD0D74">
        <w:rPr>
          <w:rFonts w:ascii="Times New Roman" w:hAnsi="Times New Roman"/>
          <w:sz w:val="28"/>
          <w:szCs w:val="28"/>
        </w:rPr>
        <w:pict>
          <v:shape id="_x0000_i1031" type="#_x0000_t75" style="width:176.5pt;height:101.5pt">
            <v:imagedata r:id="rId10" o:title=""/>
          </v:shape>
        </w:pict>
      </w:r>
    </w:p>
    <w:p w:rsidR="00944D64" w:rsidRPr="007D3B41" w:rsidRDefault="00944D64" w:rsidP="007D3B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0D74">
        <w:rPr>
          <w:rFonts w:ascii="Times New Roman" w:hAnsi="Times New Roman"/>
          <w:sz w:val="28"/>
          <w:szCs w:val="28"/>
        </w:rPr>
        <w:pict>
          <v:shape id="_x0000_i1032" type="#_x0000_t75" style="width:171.5pt;height:110pt">
            <v:imagedata r:id="rId11" o:title=""/>
          </v:shape>
        </w:pict>
      </w:r>
    </w:p>
    <w:p w:rsidR="00944D64" w:rsidRPr="007D3B41" w:rsidRDefault="00944D64" w:rsidP="007D3B4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181818"/>
          <w:sz w:val="28"/>
          <w:szCs w:val="28"/>
          <w:lang w:eastAsia="ru-RU"/>
        </w:rPr>
      </w:pPr>
      <w:r w:rsidRPr="007D3B41">
        <w:rPr>
          <w:rFonts w:ascii="Times New Roman" w:hAnsi="Times New Roman"/>
          <w:color w:val="181818"/>
          <w:sz w:val="28"/>
          <w:szCs w:val="28"/>
          <w:lang w:eastAsia="ru-RU"/>
        </w:rPr>
        <w:t> </w:t>
      </w:r>
      <w:r>
        <w:rPr>
          <w:rFonts w:ascii="Times New Roman" w:hAnsi="Times New Roman"/>
          <w:color w:val="181818"/>
          <w:sz w:val="28"/>
          <w:szCs w:val="28"/>
          <w:lang w:eastAsia="ru-RU"/>
        </w:rPr>
        <w:t xml:space="preserve">Рис.3 Скриншот </w:t>
      </w:r>
      <w:r w:rsidRPr="007D3B41">
        <w:rPr>
          <w:rFonts w:ascii="Times New Roman" w:hAnsi="Times New Roman"/>
          <w:sz w:val="28"/>
          <w:szCs w:val="28"/>
          <w:lang w:val="en-US"/>
        </w:rPr>
        <w:t>Googl</w:t>
      </w:r>
      <w:r w:rsidRPr="007D3B41">
        <w:rPr>
          <w:rFonts w:ascii="Times New Roman" w:hAnsi="Times New Roman"/>
          <w:sz w:val="28"/>
          <w:szCs w:val="28"/>
        </w:rPr>
        <w:t>-форм</w:t>
      </w:r>
      <w:r>
        <w:rPr>
          <w:rFonts w:ascii="Times New Roman" w:hAnsi="Times New Roman"/>
          <w:sz w:val="28"/>
          <w:szCs w:val="28"/>
        </w:rPr>
        <w:t>а</w:t>
      </w:r>
    </w:p>
    <w:p w:rsidR="00944D64" w:rsidRPr="007D3B41" w:rsidRDefault="00944D64" w:rsidP="007D3B4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181818"/>
          <w:sz w:val="28"/>
          <w:szCs w:val="28"/>
          <w:lang w:eastAsia="ru-RU"/>
        </w:rPr>
      </w:pPr>
      <w:r w:rsidRPr="007D3B41">
        <w:rPr>
          <w:rFonts w:ascii="Times New Roman" w:hAnsi="Times New Roman"/>
          <w:b/>
          <w:bCs/>
          <w:color w:val="181818"/>
          <w:sz w:val="28"/>
          <w:szCs w:val="28"/>
          <w:lang w:eastAsia="ru-RU"/>
        </w:rPr>
        <w:t>Учи.ру</w:t>
      </w:r>
    </w:p>
    <w:p w:rsidR="00944D64" w:rsidRPr="007D3B41" w:rsidRDefault="00944D64" w:rsidP="007D3B4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181818"/>
          <w:sz w:val="28"/>
          <w:szCs w:val="28"/>
          <w:lang w:eastAsia="ru-RU"/>
        </w:rPr>
      </w:pPr>
      <w:r w:rsidRPr="007D3B41">
        <w:rPr>
          <w:rFonts w:ascii="Times New Roman" w:hAnsi="Times New Roman"/>
          <w:color w:val="181818"/>
          <w:sz w:val="28"/>
          <w:szCs w:val="28"/>
          <w:lang w:eastAsia="ru-RU"/>
        </w:rPr>
        <w:t>Учи.ру обеспечивает возможность детям с ограниченными возможностями здоровья заниматься как дополнительно, так и восполнять пробелы независимо от места занятий, то есть и в школе и дома.</w:t>
      </w:r>
    </w:p>
    <w:p w:rsidR="00944D64" w:rsidRPr="007D3B41" w:rsidRDefault="00944D64" w:rsidP="007D3B4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color w:val="181818"/>
          <w:sz w:val="28"/>
          <w:szCs w:val="28"/>
          <w:lang w:eastAsia="ru-RU"/>
        </w:rPr>
      </w:pPr>
      <w:r w:rsidRPr="007D3B41">
        <w:rPr>
          <w:rFonts w:ascii="Times New Roman" w:hAnsi="Times New Roman"/>
          <w:b/>
          <w:color w:val="181818"/>
          <w:sz w:val="28"/>
          <w:szCs w:val="28"/>
          <w:lang w:val="en-US" w:eastAsia="ru-RU"/>
        </w:rPr>
        <w:t>IQ</w:t>
      </w:r>
      <w:r w:rsidRPr="007D3B41">
        <w:rPr>
          <w:rFonts w:ascii="Times New Roman" w:hAnsi="Times New Roman"/>
          <w:b/>
          <w:color w:val="181818"/>
          <w:sz w:val="28"/>
          <w:szCs w:val="28"/>
          <w:lang w:eastAsia="ru-RU"/>
        </w:rPr>
        <w:t>ша</w:t>
      </w:r>
    </w:p>
    <w:p w:rsidR="00944D64" w:rsidRPr="007D3B41" w:rsidRDefault="00944D64" w:rsidP="007D3B4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181818"/>
          <w:sz w:val="28"/>
          <w:szCs w:val="28"/>
          <w:lang w:eastAsia="ru-RU"/>
        </w:rPr>
      </w:pPr>
      <w:r w:rsidRPr="007D3B41">
        <w:rPr>
          <w:rFonts w:ascii="Times New Roman" w:hAnsi="Times New Roman"/>
          <w:sz w:val="28"/>
          <w:szCs w:val="28"/>
        </w:rPr>
        <w:t> онлайн платформа интеллектуального развития детей. Платформа содержит материал по предметам: русский язык, математика, окружающий мир, английский язык. Сайт удобен тем, что ребенку задание озвучивает диктор, поэтому ребенок может заниматься самостоятельно. Разнообразные задания и приятный, красочный интерфейс заинтересует ученика, что положительно скажется на его учебной мотивации.</w:t>
      </w:r>
    </w:p>
    <w:p w:rsidR="00944D64" w:rsidRPr="007D3B41" w:rsidRDefault="00944D64" w:rsidP="007D3B41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7D3B41">
        <w:rPr>
          <w:color w:val="000000"/>
          <w:sz w:val="28"/>
          <w:szCs w:val="28"/>
          <w:bdr w:val="none" w:sz="0" w:space="0" w:color="auto" w:frame="1"/>
        </w:rPr>
        <w:t>Цифровые технологии в процессе обучения становятся эффективным средством развития ребенка, способствуют формированию у него способности к самостоятельности, самосовершенствованию и самореализации.</w:t>
      </w:r>
    </w:p>
    <w:p w:rsidR="00944D64" w:rsidRPr="007D3B41" w:rsidRDefault="00944D64" w:rsidP="007D3B41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7D3B41">
        <w:rPr>
          <w:color w:val="000000"/>
          <w:sz w:val="28"/>
          <w:szCs w:val="28"/>
          <w:bdr w:val="none" w:sz="0" w:space="0" w:color="auto" w:frame="1"/>
        </w:rPr>
        <w:t>Использование цифровых образовательных технологий на занятиях с детьми с ОВЗ способствует выработке у них коммуникативных навыков, инновационных умений обработки информации и в значительной степени влияет на всестороннее развитие.</w:t>
      </w:r>
    </w:p>
    <w:p w:rsidR="00944D64" w:rsidRPr="007D3B41" w:rsidRDefault="00944D64" w:rsidP="007D3B41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7D3B41">
        <w:rPr>
          <w:color w:val="000000"/>
          <w:sz w:val="28"/>
          <w:szCs w:val="28"/>
          <w:bdr w:val="none" w:sz="0" w:space="0" w:color="auto" w:frame="1"/>
        </w:rPr>
        <w:t>Таким образом, применение цифровых образовательных технологий открывают широкие возможности для улучшения качества образования, ее доступности для детей с ОВЗ. Также использование цифровых технологий в учебном процессе учащихся с ОВЗ позволяет значительно улучшить процесс коррекционного обучения за счет индивидуализации процесса выполнения задания. Помогает в решении задач познавательного и коррекционного характера. Занятия можно проводить индивидуально или небольшой группой. Цифровые технологии содействуют привлечению и концентрации внимания на упражнениях за счет ярких и динамичных игровых техник.</w:t>
      </w:r>
    </w:p>
    <w:p w:rsidR="00944D64" w:rsidRDefault="00944D64" w:rsidP="005C5220">
      <w:pPr>
        <w:pStyle w:val="NormalWeb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30"/>
          <w:szCs w:val="30"/>
        </w:rPr>
      </w:pPr>
    </w:p>
    <w:p w:rsidR="00944D64" w:rsidRDefault="00944D64" w:rsidP="005C5220">
      <w:pPr>
        <w:pStyle w:val="NormalWeb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Литература</w:t>
      </w:r>
    </w:p>
    <w:p w:rsidR="00944D64" w:rsidRDefault="00944D64" w:rsidP="005C5220">
      <w:pPr>
        <w:pStyle w:val="NormalWeb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1. Краснова Л.В., Слюсаренко Э.Е. Использование ассистивных сквозных цифровых технологий в работе с обучающимися с ОВЗ как предиктор оптимизации сопровождающей деятельности // Проблемы современного педагогического образования. 2022. №75-4. С. 364-367</w:t>
      </w:r>
    </w:p>
    <w:p w:rsidR="00944D64" w:rsidRDefault="00944D64" w:rsidP="005C5220">
      <w:pPr>
        <w:pStyle w:val="NormalWeb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2. Мережко Е.Г., Томаровская И.Н., Ефанова Е.А. Использование цифровых образовательных ресурсов и мобильного электронного образования в условиях реализации ФГОС для детей с ОВЗ // Молодой ученый. 2020. № 5 (295). С. 316-318.</w:t>
      </w:r>
    </w:p>
    <w:p w:rsidR="00944D64" w:rsidRDefault="00944D64" w:rsidP="005C5220">
      <w:pPr>
        <w:pStyle w:val="NormalWeb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3. Сунагатуллина ИИ., Пушкарева А.А., Кувшинова И.А., Чернобровкин В.А., Долгушина Н.А., Мицан ЕЛ. Использование цифровых образовательных технологий в обучении и воспитании детей старшего дошкольного возраста С ОВЗ // ПНиО. 2021. №3 (51). С. 231-246</w:t>
      </w:r>
    </w:p>
    <w:p w:rsidR="00944D64" w:rsidRDefault="00944D64" w:rsidP="005C5220">
      <w:pPr>
        <w:pStyle w:val="NormalWeb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4. Цифровая трансформация образования. Обучение детей с ограниченными возможностями здоровья и с инвалидностью в эпоху развития цифрового образования: сборник материалов IV Международной научно-практической конференции (27 января 2021 г., г. Москва). Вып. 5. – Киров: Изд-во МЦИТО, 2021. – 61 с.</w:t>
      </w:r>
    </w:p>
    <w:p w:rsidR="00944D64" w:rsidRPr="005C5220" w:rsidRDefault="00944D64" w:rsidP="005C5220">
      <w:pPr>
        <w:pStyle w:val="NormalWeb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30"/>
          <w:szCs w:val="30"/>
        </w:rPr>
      </w:pPr>
    </w:p>
    <w:p w:rsidR="00944D64" w:rsidRDefault="00944D64" w:rsidP="009918BB">
      <w:pPr>
        <w:shd w:val="clear" w:color="auto" w:fill="FFFFFF"/>
        <w:spacing w:after="0" w:line="240" w:lineRule="auto"/>
        <w:ind w:firstLine="708"/>
        <w:rPr>
          <w:rFonts w:ascii="Arial" w:hAnsi="Arial" w:cs="Arial"/>
          <w:color w:val="181818"/>
          <w:sz w:val="21"/>
          <w:szCs w:val="21"/>
          <w:lang w:eastAsia="ru-RU"/>
        </w:rPr>
      </w:pPr>
    </w:p>
    <w:p w:rsidR="00944D64" w:rsidRDefault="00944D64" w:rsidP="009918BB">
      <w:pPr>
        <w:shd w:val="clear" w:color="auto" w:fill="FFFFFF"/>
        <w:spacing w:after="0" w:line="240" w:lineRule="auto"/>
        <w:ind w:firstLine="708"/>
        <w:rPr>
          <w:rFonts w:ascii="Arial" w:hAnsi="Arial" w:cs="Arial"/>
          <w:color w:val="181818"/>
          <w:sz w:val="21"/>
          <w:szCs w:val="21"/>
          <w:lang w:eastAsia="ru-RU"/>
        </w:rPr>
      </w:pPr>
    </w:p>
    <w:p w:rsidR="00944D64" w:rsidRDefault="00944D64" w:rsidP="009918BB">
      <w:pPr>
        <w:shd w:val="clear" w:color="auto" w:fill="FFFFFF"/>
        <w:spacing w:after="0" w:line="240" w:lineRule="auto"/>
        <w:ind w:firstLine="708"/>
        <w:rPr>
          <w:rFonts w:ascii="Arial" w:hAnsi="Arial" w:cs="Arial"/>
          <w:color w:val="181818"/>
          <w:sz w:val="21"/>
          <w:szCs w:val="21"/>
          <w:lang w:eastAsia="ru-RU"/>
        </w:rPr>
      </w:pPr>
    </w:p>
    <w:p w:rsidR="00944D64" w:rsidRDefault="00944D64" w:rsidP="009918BB">
      <w:pPr>
        <w:shd w:val="clear" w:color="auto" w:fill="FFFFFF"/>
        <w:spacing w:after="0" w:line="240" w:lineRule="auto"/>
        <w:ind w:firstLine="708"/>
        <w:rPr>
          <w:rFonts w:ascii="Arial" w:hAnsi="Arial" w:cs="Arial"/>
          <w:color w:val="181818"/>
          <w:sz w:val="21"/>
          <w:szCs w:val="21"/>
          <w:lang w:eastAsia="ru-RU"/>
        </w:rPr>
      </w:pPr>
    </w:p>
    <w:p w:rsidR="00944D64" w:rsidRDefault="00944D64" w:rsidP="009918BB">
      <w:pPr>
        <w:shd w:val="clear" w:color="auto" w:fill="FFFFFF"/>
        <w:spacing w:after="0" w:line="240" w:lineRule="auto"/>
        <w:ind w:firstLine="708"/>
        <w:rPr>
          <w:rFonts w:ascii="Arial" w:hAnsi="Arial" w:cs="Arial"/>
          <w:color w:val="181818"/>
          <w:sz w:val="21"/>
          <w:szCs w:val="21"/>
          <w:lang w:eastAsia="ru-RU"/>
        </w:rPr>
      </w:pPr>
    </w:p>
    <w:p w:rsidR="00944D64" w:rsidRDefault="00944D64" w:rsidP="009918BB">
      <w:pPr>
        <w:shd w:val="clear" w:color="auto" w:fill="FFFFFF"/>
        <w:spacing w:after="0" w:line="240" w:lineRule="auto"/>
        <w:ind w:firstLine="708"/>
        <w:rPr>
          <w:rFonts w:ascii="Arial" w:hAnsi="Arial" w:cs="Arial"/>
          <w:color w:val="181818"/>
          <w:sz w:val="21"/>
          <w:szCs w:val="21"/>
          <w:lang w:eastAsia="ru-RU"/>
        </w:rPr>
      </w:pPr>
    </w:p>
    <w:p w:rsidR="00944D64" w:rsidRDefault="00944D64" w:rsidP="009918BB">
      <w:pPr>
        <w:shd w:val="clear" w:color="auto" w:fill="FFFFFF"/>
        <w:spacing w:after="0" w:line="240" w:lineRule="auto"/>
        <w:ind w:firstLine="708"/>
        <w:rPr>
          <w:rFonts w:ascii="Arial" w:hAnsi="Arial" w:cs="Arial"/>
          <w:color w:val="181818"/>
          <w:sz w:val="21"/>
          <w:szCs w:val="21"/>
          <w:lang w:eastAsia="ru-RU"/>
        </w:rPr>
      </w:pPr>
    </w:p>
    <w:p w:rsidR="00944D64" w:rsidRDefault="00944D64" w:rsidP="009918BB">
      <w:pPr>
        <w:shd w:val="clear" w:color="auto" w:fill="FFFFFF"/>
        <w:spacing w:after="0" w:line="240" w:lineRule="auto"/>
        <w:ind w:firstLine="708"/>
        <w:rPr>
          <w:rFonts w:ascii="Arial" w:hAnsi="Arial" w:cs="Arial"/>
          <w:color w:val="181818"/>
          <w:sz w:val="21"/>
          <w:szCs w:val="21"/>
          <w:lang w:eastAsia="ru-RU"/>
        </w:rPr>
      </w:pPr>
    </w:p>
    <w:p w:rsidR="00944D64" w:rsidRDefault="00944D64" w:rsidP="009918BB">
      <w:pPr>
        <w:shd w:val="clear" w:color="auto" w:fill="FFFFFF"/>
        <w:spacing w:after="0" w:line="240" w:lineRule="auto"/>
        <w:ind w:firstLine="708"/>
        <w:rPr>
          <w:rFonts w:ascii="Arial" w:hAnsi="Arial" w:cs="Arial"/>
          <w:color w:val="181818"/>
          <w:sz w:val="21"/>
          <w:szCs w:val="21"/>
          <w:lang w:eastAsia="ru-RU"/>
        </w:rPr>
      </w:pPr>
    </w:p>
    <w:p w:rsidR="00944D64" w:rsidRDefault="00944D64" w:rsidP="009918BB">
      <w:pPr>
        <w:shd w:val="clear" w:color="auto" w:fill="FFFFFF"/>
        <w:spacing w:after="0" w:line="240" w:lineRule="auto"/>
        <w:ind w:firstLine="708"/>
        <w:rPr>
          <w:rFonts w:ascii="Arial" w:hAnsi="Arial" w:cs="Arial"/>
          <w:color w:val="181818"/>
          <w:sz w:val="21"/>
          <w:szCs w:val="21"/>
          <w:lang w:eastAsia="ru-RU"/>
        </w:rPr>
      </w:pPr>
    </w:p>
    <w:p w:rsidR="00944D64" w:rsidRDefault="00944D64" w:rsidP="009918BB">
      <w:pPr>
        <w:shd w:val="clear" w:color="auto" w:fill="FFFFFF"/>
        <w:spacing w:after="0" w:line="240" w:lineRule="auto"/>
        <w:ind w:firstLine="708"/>
        <w:rPr>
          <w:rFonts w:ascii="Arial" w:hAnsi="Arial" w:cs="Arial"/>
          <w:color w:val="181818"/>
          <w:sz w:val="21"/>
          <w:szCs w:val="21"/>
          <w:lang w:eastAsia="ru-RU"/>
        </w:rPr>
      </w:pPr>
    </w:p>
    <w:p w:rsidR="00944D64" w:rsidRDefault="00944D64" w:rsidP="009918BB">
      <w:pPr>
        <w:shd w:val="clear" w:color="auto" w:fill="FFFFFF"/>
        <w:spacing w:after="0" w:line="240" w:lineRule="auto"/>
        <w:ind w:firstLine="708"/>
        <w:rPr>
          <w:rFonts w:ascii="Arial" w:hAnsi="Arial" w:cs="Arial"/>
          <w:color w:val="181818"/>
          <w:sz w:val="21"/>
          <w:szCs w:val="21"/>
          <w:lang w:eastAsia="ru-RU"/>
        </w:rPr>
      </w:pPr>
    </w:p>
    <w:p w:rsidR="00944D64" w:rsidRDefault="00944D64"/>
    <w:sectPr w:rsidR="00944D64" w:rsidSect="00AE18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60D9D"/>
    <w:rsid w:val="00044BC5"/>
    <w:rsid w:val="001374D0"/>
    <w:rsid w:val="001B305F"/>
    <w:rsid w:val="001E16DC"/>
    <w:rsid w:val="00265FD4"/>
    <w:rsid w:val="002A6CF5"/>
    <w:rsid w:val="002B7096"/>
    <w:rsid w:val="002D1178"/>
    <w:rsid w:val="003A1245"/>
    <w:rsid w:val="00437616"/>
    <w:rsid w:val="0048492D"/>
    <w:rsid w:val="005728F1"/>
    <w:rsid w:val="005C3518"/>
    <w:rsid w:val="005C5220"/>
    <w:rsid w:val="005F5A46"/>
    <w:rsid w:val="006B04E7"/>
    <w:rsid w:val="00703D0D"/>
    <w:rsid w:val="00755293"/>
    <w:rsid w:val="007D3B41"/>
    <w:rsid w:val="00944D64"/>
    <w:rsid w:val="00960D9D"/>
    <w:rsid w:val="009918BB"/>
    <w:rsid w:val="009957D7"/>
    <w:rsid w:val="00A50426"/>
    <w:rsid w:val="00AE183A"/>
    <w:rsid w:val="00B67FDF"/>
    <w:rsid w:val="00B97142"/>
    <w:rsid w:val="00C540C8"/>
    <w:rsid w:val="00C61C31"/>
    <w:rsid w:val="00D30FC2"/>
    <w:rsid w:val="00D9617A"/>
    <w:rsid w:val="00DD0D74"/>
    <w:rsid w:val="00E67318"/>
    <w:rsid w:val="00E71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183A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1E16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semiHidden/>
    <w:rsid w:val="00437616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437616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0123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3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3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78</TotalTime>
  <Pages>5</Pages>
  <Words>970</Words>
  <Characters>5531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ученик10</dc:creator>
  <cp:keywords/>
  <dc:description/>
  <cp:lastModifiedBy>Екатерина</cp:lastModifiedBy>
  <cp:revision>9</cp:revision>
  <dcterms:created xsi:type="dcterms:W3CDTF">2023-11-27T18:35:00Z</dcterms:created>
  <dcterms:modified xsi:type="dcterms:W3CDTF">2023-12-01T08:42:00Z</dcterms:modified>
</cp:coreProperties>
</file>